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DB7F0" w14:textId="77777777" w:rsidR="00AC0F29" w:rsidRPr="0047042A" w:rsidRDefault="00BD6C0D" w:rsidP="0047042A">
      <w:r>
        <w:rPr>
          <w:noProof/>
        </w:rPr>
        <w:pict w14:anchorId="5CF614BA"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margin-left:56.25pt;margin-top:-116.05pt;width:481.5pt;height:778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" stroked="f">
            <v:fill opacity="0"/>
            <v:textbox>
              <w:txbxContent>
                <w:p w14:paraId="42FBEB37" w14:textId="77777777" w:rsidR="008C1A7E" w:rsidRPr="00E71092" w:rsidRDefault="008C1A7E" w:rsidP="0047042A">
                  <w:pPr>
                    <w:rPr>
                      <w:rFonts w:ascii="Source Sans Pro" w:hAnsi="Source Sans Pro"/>
                      <w:b/>
                      <w:sz w:val="30"/>
                      <w:szCs w:val="30"/>
                    </w:rPr>
                  </w:pPr>
                  <w:r w:rsidRPr="00DC7114">
                    <w:rPr>
                      <w:rFonts w:ascii="Source Sans Pro" w:hAnsi="Source Sans Pro"/>
                    </w:rPr>
                    <w:br/>
                  </w:r>
                  <w:r w:rsidRPr="00E71092">
                    <w:rPr>
                      <w:rFonts w:ascii="Source Sans Pro" w:hAnsi="Source Sans Pro"/>
                      <w:b/>
                      <w:sz w:val="30"/>
                      <w:szCs w:val="30"/>
                    </w:rPr>
                    <w:t xml:space="preserve">Presseeinladung </w:t>
                  </w:r>
                </w:p>
                <w:p w14:paraId="557B8654" w14:textId="77777777" w:rsidR="008C1A7E" w:rsidRPr="00DC7114" w:rsidRDefault="008C1A7E" w:rsidP="0047042A">
                  <w:pPr>
                    <w:rPr>
                      <w:rFonts w:ascii="Source Sans Pro" w:hAnsi="Source Sans Pro"/>
                      <w:b/>
                      <w:sz w:val="24"/>
                      <w:szCs w:val="24"/>
                    </w:rPr>
                  </w:pPr>
                </w:p>
                <w:p w14:paraId="7EDD2D30" w14:textId="77777777" w:rsidR="008C1A7E" w:rsidRDefault="008C1A7E" w:rsidP="00A755B2">
                  <w:pPr>
                    <w:spacing w:after="240" w:line="360" w:lineRule="auto"/>
                    <w:rPr>
                      <w:rFonts w:ascii="Source Sans Pro" w:hAnsi="Source Sans Pro" w:cs="Tahoma"/>
                      <w:b/>
                      <w:sz w:val="24"/>
                      <w:szCs w:val="24"/>
                    </w:rPr>
                  </w:pPr>
                </w:p>
                <w:p w14:paraId="061B8121" w14:textId="77777777" w:rsidR="008C1A7E" w:rsidRDefault="008C1A7E" w:rsidP="00A755B2">
                  <w:pPr>
                    <w:spacing w:after="240" w:line="360" w:lineRule="auto"/>
                    <w:rPr>
                      <w:rFonts w:ascii="Source Sans Pro" w:hAnsi="Source Sans Pro" w:cs="Tahoma"/>
                      <w:b/>
                      <w:sz w:val="24"/>
                      <w:szCs w:val="24"/>
                    </w:rPr>
                  </w:pPr>
                </w:p>
                <w:p w14:paraId="683577AC" w14:textId="77777777" w:rsidR="008C1A7E" w:rsidRPr="00DC7114" w:rsidRDefault="008C1A7E" w:rsidP="00A755B2">
                  <w:pPr>
                    <w:spacing w:after="240" w:line="360" w:lineRule="auto"/>
                    <w:rPr>
                      <w:rFonts w:ascii="Source Sans Pro" w:hAnsi="Source Sans Pro" w:cs="Tahoma"/>
                      <w:b/>
                      <w:sz w:val="24"/>
                      <w:szCs w:val="24"/>
                    </w:rPr>
                  </w:pPr>
                </w:p>
                <w:p w14:paraId="663CF386" w14:textId="77777777" w:rsidR="008C1A7E" w:rsidRPr="00DC7114" w:rsidRDefault="00E3755C" w:rsidP="00A44607">
                  <w:pPr>
                    <w:rPr>
                      <w:rFonts w:ascii="Source Sans Pro" w:hAnsi="Source Sans Pro"/>
                      <w:b/>
                      <w:sz w:val="24"/>
                      <w:szCs w:val="24"/>
                    </w:rPr>
                  </w:pPr>
                  <w:r>
                    <w:rPr>
                      <w:rFonts w:ascii="Source Sans Pro" w:hAnsi="Source Sans Pro"/>
                      <w:b/>
                      <w:sz w:val="30"/>
                      <w:szCs w:val="30"/>
                    </w:rPr>
                    <w:t>Wir sagen dem Müll in [</w:t>
                  </w:r>
                  <w:r w:rsidRPr="00E3755C">
                    <w:rPr>
                      <w:rFonts w:ascii="Source Sans Pro" w:hAnsi="Source Sans Pro"/>
                      <w:b/>
                      <w:sz w:val="30"/>
                      <w:szCs w:val="30"/>
                      <w:highlight w:val="red"/>
                    </w:rPr>
                    <w:t>Ort einfügen</w:t>
                  </w:r>
                  <w:r>
                    <w:rPr>
                      <w:rFonts w:ascii="Source Sans Pro" w:hAnsi="Source Sans Pro"/>
                      <w:b/>
                      <w:sz w:val="30"/>
                      <w:szCs w:val="30"/>
                    </w:rPr>
                    <w:t>] den Kampf an!</w:t>
                  </w:r>
                  <w:r w:rsidR="008C1A7E" w:rsidRPr="00DC7114">
                    <w:rPr>
                      <w:rFonts w:ascii="Source Sans Pro" w:hAnsi="Source Sans Pro"/>
                      <w:b/>
                      <w:sz w:val="28"/>
                    </w:rPr>
                    <w:br/>
                  </w:r>
                  <w:r w:rsidR="008C1A7E">
                    <w:rPr>
                      <w:rFonts w:ascii="Source Sans Pro" w:hAnsi="Source Sans Pro"/>
                      <w:b/>
                      <w:sz w:val="24"/>
                      <w:szCs w:val="24"/>
                    </w:rPr>
                    <w:t xml:space="preserve">Junge Mülljäger*innen (der </w:t>
                  </w:r>
                  <w:r w:rsidR="008C1A7E" w:rsidRPr="00C74AC1">
                    <w:rPr>
                      <w:rFonts w:ascii="Source Sans Pro" w:hAnsi="Source Sans Pro"/>
                      <w:b/>
                      <w:sz w:val="24"/>
                      <w:szCs w:val="24"/>
                      <w:highlight w:val="red"/>
                    </w:rPr>
                    <w:t>Institution einsetzen</w:t>
                  </w:r>
                  <w:r w:rsidR="008C1A7E" w:rsidRPr="00E71092">
                    <w:rPr>
                      <w:rFonts w:ascii="Source Sans Pro" w:hAnsi="Source Sans Pro"/>
                      <w:b/>
                      <w:sz w:val="24"/>
                      <w:szCs w:val="24"/>
                    </w:rPr>
                    <w:t>) starten Aufräumaktion</w:t>
                  </w:r>
                </w:p>
                <w:p w14:paraId="4B57470D" w14:textId="77777777" w:rsidR="008C1A7E" w:rsidRPr="00DC7114" w:rsidRDefault="008C1A7E" w:rsidP="00F85A66">
                  <w:pPr>
                    <w:rPr>
                      <w:rFonts w:ascii="Source Sans Pro" w:hAnsi="Source Sans Pro"/>
                      <w:b/>
                      <w:sz w:val="22"/>
                      <w:szCs w:val="22"/>
                    </w:rPr>
                  </w:pPr>
                </w:p>
                <w:p w14:paraId="6E4DA2B9" w14:textId="77777777" w:rsidR="00E3755C" w:rsidRDefault="008C1A7E" w:rsidP="00F85A66">
                  <w:pPr>
                    <w:rPr>
                      <w:rFonts w:ascii="Source Sans Pro" w:hAnsi="Source Sans Pro"/>
                      <w:sz w:val="22"/>
                      <w:szCs w:val="22"/>
                    </w:rPr>
                  </w:pPr>
                  <w:r w:rsidRPr="00C74AC1">
                    <w:rPr>
                      <w:rFonts w:ascii="Source Sans Pro" w:hAnsi="Source Sans Pro"/>
                      <w:b/>
                      <w:sz w:val="22"/>
                      <w:szCs w:val="22"/>
                      <w:highlight w:val="red"/>
                    </w:rPr>
                    <w:t>Ort, Datum.</w:t>
                  </w:r>
                  <w:r w:rsidRPr="00C74AC1">
                    <w:rPr>
                      <w:rFonts w:ascii="Source Sans Pro" w:hAnsi="Source Sans Pro"/>
                      <w:sz w:val="22"/>
                      <w:szCs w:val="22"/>
                    </w:rPr>
                    <w:t xml:space="preserve"> – </w:t>
                  </w:r>
                  <w:r w:rsidR="00E3755C">
                    <w:rPr>
                      <w:rFonts w:ascii="Source Sans Pro" w:hAnsi="Source Sans Pro"/>
                      <w:sz w:val="22"/>
                      <w:szCs w:val="22"/>
                    </w:rPr>
                    <w:t>Von A wie Autoreifen bis Z wi</w:t>
                  </w:r>
                  <w:r w:rsidR="00FE239A">
                    <w:rPr>
                      <w:rFonts w:ascii="Source Sans Pro" w:hAnsi="Source Sans Pro"/>
                      <w:sz w:val="22"/>
                      <w:szCs w:val="22"/>
                    </w:rPr>
                    <w:t xml:space="preserve">e Zigarettenstummel landen viele Abfälle </w:t>
                  </w:r>
                  <w:r w:rsidR="00E3755C">
                    <w:rPr>
                      <w:rFonts w:ascii="Source Sans Pro" w:hAnsi="Source Sans Pro"/>
                      <w:sz w:val="22"/>
                      <w:szCs w:val="22"/>
                    </w:rPr>
                    <w:t xml:space="preserve">leider nicht dort, wo er hingehört, sondern in der Natur. Das sieht nicht nur schlecht aus, sondern stellt auch eine große Gefahr für Tiere und Pflanzen dar. </w:t>
                  </w:r>
                  <w:r w:rsidR="00856E94">
                    <w:rPr>
                      <w:rFonts w:ascii="Source Sans Pro" w:hAnsi="Source Sans Pro"/>
                      <w:sz w:val="22"/>
                      <w:szCs w:val="22"/>
                    </w:rPr>
                    <w:t xml:space="preserve">Es ist beispielsweise nachgewiesen, dass viele Tiere Müll mit Nahrung verwechseln und mit vollem Magen verhungern können, und die aus Zigarettenkippen ausgespülten Giftstoffe das Wachstum von Pflanzen negativ beeinflussen. </w:t>
                  </w:r>
                </w:p>
                <w:p w14:paraId="33688DB7" w14:textId="77777777" w:rsidR="004F7750" w:rsidRDefault="004F7750" w:rsidP="00F85A66">
                  <w:pPr>
                    <w:rPr>
                      <w:rFonts w:ascii="Source Sans Pro" w:hAnsi="Source Sans Pro"/>
                      <w:sz w:val="22"/>
                      <w:szCs w:val="22"/>
                    </w:rPr>
                  </w:pPr>
                </w:p>
                <w:p w14:paraId="4D117EB8" w14:textId="3D05F4A8" w:rsidR="008C1A7E" w:rsidRPr="00E71092" w:rsidRDefault="008C1A7E" w:rsidP="00F85A66">
                  <w:pPr>
                    <w:rPr>
                      <w:rFonts w:ascii="Source Sans Pro" w:hAnsi="Source Sans Pro"/>
                      <w:sz w:val="22"/>
                      <w:szCs w:val="22"/>
                    </w:rPr>
                  </w:pPr>
                  <w:r w:rsidRPr="00E71092">
                    <w:rPr>
                      <w:rFonts w:ascii="Source Sans Pro" w:hAnsi="Source Sans Pro"/>
                      <w:sz w:val="22"/>
                      <w:szCs w:val="22"/>
                    </w:rPr>
                    <w:t xml:space="preserve">Damit sich das ändert, </w:t>
                  </w:r>
                  <w:r>
                    <w:rPr>
                      <w:rFonts w:ascii="Source Sans Pro" w:hAnsi="Source Sans Pro"/>
                      <w:sz w:val="22"/>
                      <w:szCs w:val="22"/>
                    </w:rPr>
                    <w:t>ruft die NAJU (Naturschutzjugend im NABU)</w:t>
                  </w:r>
                  <w:r w:rsidRPr="00E71092">
                    <w:rPr>
                      <w:rFonts w:ascii="Source Sans Pro" w:hAnsi="Source Sans Pro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Source Sans Pro" w:hAnsi="Source Sans Pro"/>
                      <w:sz w:val="22"/>
                      <w:szCs w:val="22"/>
                    </w:rPr>
                    <w:t xml:space="preserve">mit den Trashbusters-Aktionswochen </w:t>
                  </w:r>
                  <w:r w:rsidR="00856E94">
                    <w:rPr>
                      <w:rFonts w:ascii="Source Sans Pro" w:hAnsi="Source Sans Pro"/>
                      <w:sz w:val="22"/>
                      <w:szCs w:val="22"/>
                    </w:rPr>
                    <w:t>bundes</w:t>
                  </w:r>
                  <w:r>
                    <w:rPr>
                      <w:rFonts w:ascii="Source Sans Pro" w:hAnsi="Source Sans Pro"/>
                      <w:sz w:val="22"/>
                      <w:szCs w:val="22"/>
                    </w:rPr>
                    <w:t xml:space="preserve">weit </w:t>
                  </w:r>
                  <w:r w:rsidRPr="00E71092">
                    <w:rPr>
                      <w:rFonts w:ascii="Source Sans Pro" w:hAnsi="Source Sans Pro"/>
                      <w:sz w:val="22"/>
                      <w:szCs w:val="22"/>
                    </w:rPr>
                    <w:t>zum Aufräumen auf.</w:t>
                  </w:r>
                  <w:r w:rsidR="00E3755C">
                    <w:rPr>
                      <w:rFonts w:ascii="Source Sans Pro" w:hAnsi="Source Sans Pro"/>
                      <w:sz w:val="22"/>
                      <w:szCs w:val="22"/>
                    </w:rPr>
                    <w:t xml:space="preserve"> </w:t>
                  </w:r>
                  <w:r w:rsidR="00FE239A">
                    <w:rPr>
                      <w:rFonts w:ascii="Source Sans Pro" w:hAnsi="Source Sans Pro"/>
                      <w:sz w:val="22"/>
                      <w:szCs w:val="22"/>
                    </w:rPr>
                    <w:t xml:space="preserve">Sie </w:t>
                  </w:r>
                  <w:r w:rsidR="00E3755C">
                    <w:rPr>
                      <w:rFonts w:ascii="Source Sans Pro" w:hAnsi="Source Sans Pro"/>
                      <w:sz w:val="22"/>
                      <w:szCs w:val="22"/>
                    </w:rPr>
                    <w:t xml:space="preserve">beginnen am </w:t>
                  </w:r>
                  <w:r w:rsidR="00BD6C0D">
                    <w:rPr>
                      <w:rFonts w:ascii="Source Sans Pro" w:hAnsi="Source Sans Pro"/>
                      <w:sz w:val="22"/>
                      <w:szCs w:val="22"/>
                    </w:rPr>
                    <w:t>11. März</w:t>
                  </w:r>
                  <w:r w:rsidR="00E3755C">
                    <w:rPr>
                      <w:rFonts w:ascii="Source Sans Pro" w:hAnsi="Source Sans Pro"/>
                      <w:sz w:val="22"/>
                      <w:szCs w:val="22"/>
                    </w:rPr>
                    <w:t xml:space="preserve"> und enden am 2</w:t>
                  </w:r>
                  <w:r w:rsidR="00BD6C0D">
                    <w:rPr>
                      <w:rFonts w:ascii="Source Sans Pro" w:hAnsi="Source Sans Pro"/>
                      <w:sz w:val="22"/>
                      <w:szCs w:val="22"/>
                    </w:rPr>
                    <w:t>7</w:t>
                  </w:r>
                  <w:r w:rsidR="00E3755C">
                    <w:rPr>
                      <w:rFonts w:ascii="Source Sans Pro" w:hAnsi="Source Sans Pro"/>
                      <w:sz w:val="22"/>
                      <w:szCs w:val="22"/>
                    </w:rPr>
                    <w:t xml:space="preserve">. </w:t>
                  </w:r>
                  <w:r w:rsidR="00BD6C0D">
                    <w:rPr>
                      <w:rFonts w:ascii="Source Sans Pro" w:hAnsi="Source Sans Pro"/>
                      <w:sz w:val="22"/>
                      <w:szCs w:val="22"/>
                    </w:rPr>
                    <w:t>März</w:t>
                  </w:r>
                  <w:r w:rsidR="00E3755C">
                    <w:rPr>
                      <w:rFonts w:ascii="Source Sans Pro" w:hAnsi="Source Sans Pro"/>
                      <w:sz w:val="22"/>
                      <w:szCs w:val="22"/>
                    </w:rPr>
                    <w:t xml:space="preserve"> 202</w:t>
                  </w:r>
                  <w:r w:rsidR="00BD6C0D">
                    <w:rPr>
                      <w:rFonts w:ascii="Source Sans Pro" w:hAnsi="Source Sans Pro"/>
                      <w:sz w:val="22"/>
                      <w:szCs w:val="22"/>
                    </w:rPr>
                    <w:t>2</w:t>
                  </w:r>
                  <w:r w:rsidRPr="00E71092">
                    <w:rPr>
                      <w:rFonts w:ascii="Source Sans Pro" w:hAnsi="Source Sans Pro"/>
                      <w:sz w:val="22"/>
                      <w:szCs w:val="22"/>
                    </w:rPr>
                    <w:t xml:space="preserve">. </w:t>
                  </w:r>
                  <w:r w:rsidR="00856E94">
                    <w:rPr>
                      <w:rFonts w:ascii="Source Sans Pro" w:hAnsi="Source Sans Pro"/>
                      <w:sz w:val="22"/>
                      <w:szCs w:val="22"/>
                    </w:rPr>
                    <w:t>Seit den ersten Aktionswochen im Jahr 2013 haben sich schon tausende Kinder und Jugendlichen beteiligt und ihren Beitrag</w:t>
                  </w:r>
                  <w:r w:rsidR="00FE239A">
                    <w:rPr>
                      <w:rFonts w:ascii="Source Sans Pro" w:hAnsi="Source Sans Pro"/>
                      <w:sz w:val="22"/>
                      <w:szCs w:val="22"/>
                    </w:rPr>
                    <w:t xml:space="preserve"> für eine saubere Umwelt</w:t>
                  </w:r>
                  <w:r w:rsidR="00856E94">
                    <w:rPr>
                      <w:rFonts w:ascii="Source Sans Pro" w:hAnsi="Source Sans Pro"/>
                      <w:sz w:val="22"/>
                      <w:szCs w:val="22"/>
                    </w:rPr>
                    <w:t xml:space="preserve"> geleistet. </w:t>
                  </w:r>
                </w:p>
                <w:p w14:paraId="33373F7F" w14:textId="77777777" w:rsidR="004F7750" w:rsidRDefault="004F7750" w:rsidP="00F85A66">
                  <w:pPr>
                    <w:rPr>
                      <w:rFonts w:ascii="Source Sans Pro" w:hAnsi="Source Sans Pro"/>
                      <w:sz w:val="22"/>
                      <w:szCs w:val="22"/>
                    </w:rPr>
                  </w:pPr>
                </w:p>
                <w:p w14:paraId="698BBF21" w14:textId="77777777" w:rsidR="008C1A7E" w:rsidRPr="00E71092" w:rsidRDefault="008C1A7E" w:rsidP="00F85A66">
                  <w:pPr>
                    <w:rPr>
                      <w:rFonts w:ascii="Source Sans Pro" w:hAnsi="Source Sans Pro"/>
                      <w:sz w:val="22"/>
                      <w:szCs w:val="22"/>
                    </w:rPr>
                  </w:pPr>
                  <w:r>
                    <w:rPr>
                      <w:rFonts w:ascii="Source Sans Pro" w:hAnsi="Source Sans Pro"/>
                      <w:sz w:val="22"/>
                      <w:szCs w:val="22"/>
                    </w:rPr>
                    <w:t>Die jungen Mülljäger*innen</w:t>
                  </w:r>
                  <w:r w:rsidRPr="00E71092">
                    <w:rPr>
                      <w:rFonts w:ascii="Source Sans Pro" w:hAnsi="Source Sans Pro"/>
                      <w:sz w:val="22"/>
                      <w:szCs w:val="22"/>
                    </w:rPr>
                    <w:t xml:space="preserve"> der (</w:t>
                  </w:r>
                  <w:r w:rsidRPr="00C74AC1">
                    <w:rPr>
                      <w:rFonts w:ascii="Source Sans Pro" w:hAnsi="Source Sans Pro"/>
                      <w:b/>
                      <w:sz w:val="22"/>
                      <w:szCs w:val="22"/>
                      <w:highlight w:val="red"/>
                    </w:rPr>
                    <w:t>Institution einsetzen</w:t>
                  </w:r>
                  <w:r>
                    <w:rPr>
                      <w:rFonts w:ascii="Source Sans Pro" w:hAnsi="Source Sans Pro"/>
                      <w:sz w:val="22"/>
                      <w:szCs w:val="22"/>
                    </w:rPr>
                    <w:t>)</w:t>
                  </w:r>
                  <w:r w:rsidRPr="00E71092">
                    <w:rPr>
                      <w:rFonts w:ascii="Source Sans Pro" w:hAnsi="Source Sans Pro"/>
                      <w:sz w:val="22"/>
                      <w:szCs w:val="22"/>
                    </w:rPr>
                    <w:t xml:space="preserve"> bekämpfen am (</w:t>
                  </w:r>
                  <w:r w:rsidRPr="00C74AC1">
                    <w:rPr>
                      <w:rFonts w:ascii="Source Sans Pro" w:hAnsi="Source Sans Pro"/>
                      <w:b/>
                      <w:sz w:val="22"/>
                      <w:szCs w:val="22"/>
                      <w:highlight w:val="red"/>
                    </w:rPr>
                    <w:t>Datum einsetzen</w:t>
                  </w:r>
                  <w:r w:rsidRPr="00E71092">
                    <w:rPr>
                      <w:rFonts w:ascii="Source Sans Pro" w:hAnsi="Source Sans Pro"/>
                      <w:sz w:val="22"/>
                      <w:szCs w:val="22"/>
                    </w:rPr>
                    <w:t xml:space="preserve">) die </w:t>
                  </w:r>
                  <w:r w:rsidR="00856E94">
                    <w:rPr>
                      <w:rFonts w:ascii="Source Sans Pro" w:hAnsi="Source Sans Pro"/>
                      <w:sz w:val="22"/>
                      <w:szCs w:val="22"/>
                    </w:rPr>
                    <w:t>Müllflut mit einer Aufräumaktion</w:t>
                  </w:r>
                  <w:r w:rsidRPr="00E71092">
                    <w:rPr>
                      <w:rFonts w:ascii="Source Sans Pro" w:hAnsi="Source Sans Pro"/>
                      <w:sz w:val="22"/>
                      <w:szCs w:val="22"/>
                    </w:rPr>
                    <w:t>.</w:t>
                  </w:r>
                </w:p>
                <w:p w14:paraId="31304695" w14:textId="77777777" w:rsidR="008C1A7E" w:rsidRPr="00E71092" w:rsidRDefault="008C1A7E" w:rsidP="00F85A66">
                  <w:pPr>
                    <w:rPr>
                      <w:rFonts w:ascii="Source Sans Pro" w:hAnsi="Source Sans Pro" w:cs="Tahoma"/>
                      <w:sz w:val="22"/>
                      <w:szCs w:val="22"/>
                    </w:rPr>
                  </w:pPr>
                </w:p>
                <w:p w14:paraId="241083B1" w14:textId="77777777" w:rsidR="008C1A7E" w:rsidRPr="00E71092" w:rsidRDefault="008C1A7E" w:rsidP="00F85A66">
                  <w:pPr>
                    <w:rPr>
                      <w:rFonts w:ascii="Source Sans Pro" w:hAnsi="Source Sans Pro"/>
                      <w:b/>
                      <w:sz w:val="22"/>
                      <w:szCs w:val="22"/>
                    </w:rPr>
                  </w:pPr>
                  <w:r w:rsidRPr="00E71092">
                    <w:rPr>
                      <w:rFonts w:ascii="Source Sans Pro" w:hAnsi="Source Sans Pro"/>
                      <w:b/>
                      <w:sz w:val="22"/>
                      <w:szCs w:val="22"/>
                    </w:rPr>
                    <w:t>Dazu laden wir Sie herzlich ein:</w:t>
                  </w:r>
                </w:p>
                <w:p w14:paraId="2898F4AB" w14:textId="77777777" w:rsidR="008C1A7E" w:rsidRPr="00E71092" w:rsidRDefault="008C1A7E" w:rsidP="00F85A66">
                  <w:pPr>
                    <w:rPr>
                      <w:rFonts w:ascii="Source Sans Pro" w:hAnsi="Source Sans Pro"/>
                      <w:sz w:val="22"/>
                      <w:szCs w:val="22"/>
                    </w:rPr>
                  </w:pPr>
                  <w:r w:rsidRPr="00E71092">
                    <w:rPr>
                      <w:rFonts w:ascii="Source Sans Pro" w:hAnsi="Source Sans Pro"/>
                      <w:sz w:val="22"/>
                      <w:szCs w:val="22"/>
                    </w:rPr>
                    <w:t>Ort:</w:t>
                  </w:r>
                </w:p>
                <w:p w14:paraId="0EEF1605" w14:textId="77777777" w:rsidR="008C1A7E" w:rsidRPr="00E71092" w:rsidRDefault="008C1A7E" w:rsidP="00F85A66">
                  <w:pPr>
                    <w:rPr>
                      <w:rFonts w:ascii="Source Sans Pro" w:hAnsi="Source Sans Pro"/>
                      <w:sz w:val="22"/>
                      <w:szCs w:val="22"/>
                    </w:rPr>
                  </w:pPr>
                  <w:r w:rsidRPr="00E71092">
                    <w:rPr>
                      <w:rFonts w:ascii="Source Sans Pro" w:hAnsi="Source Sans Pro"/>
                      <w:sz w:val="22"/>
                      <w:szCs w:val="22"/>
                    </w:rPr>
                    <w:t>Datum, Uhrzeit:</w:t>
                  </w:r>
                </w:p>
                <w:p w14:paraId="052C85C0" w14:textId="77777777" w:rsidR="008C1A7E" w:rsidRPr="00E71092" w:rsidRDefault="008C1A7E" w:rsidP="00F85A66">
                  <w:pPr>
                    <w:rPr>
                      <w:rFonts w:ascii="Source Sans Pro" w:hAnsi="Source Sans Pro"/>
                      <w:sz w:val="22"/>
                      <w:szCs w:val="22"/>
                    </w:rPr>
                  </w:pPr>
                </w:p>
                <w:p w14:paraId="1813D89D" w14:textId="77777777" w:rsidR="008C1A7E" w:rsidRPr="00E71092" w:rsidRDefault="008C1A7E" w:rsidP="00F85A66">
                  <w:pPr>
                    <w:rPr>
                      <w:rFonts w:ascii="Source Sans Pro" w:hAnsi="Source Sans Pro"/>
                      <w:b/>
                      <w:sz w:val="22"/>
                      <w:szCs w:val="22"/>
                    </w:rPr>
                  </w:pPr>
                  <w:r w:rsidRPr="00E71092">
                    <w:rPr>
                      <w:rFonts w:ascii="Source Sans Pro" w:hAnsi="Source Sans Pro"/>
                      <w:b/>
                      <w:sz w:val="22"/>
                      <w:szCs w:val="22"/>
                    </w:rPr>
                    <w:t>Bei Rückfragen wenden Sie sich bitte an:</w:t>
                  </w:r>
                </w:p>
                <w:p w14:paraId="4C69CBE9" w14:textId="77777777" w:rsidR="008C1A7E" w:rsidRPr="00E71092" w:rsidRDefault="008C1A7E" w:rsidP="00F85A66">
                  <w:pPr>
                    <w:rPr>
                      <w:rFonts w:ascii="Source Sans Pro" w:hAnsi="Source Sans Pro"/>
                      <w:b/>
                      <w:sz w:val="22"/>
                      <w:szCs w:val="22"/>
                    </w:rPr>
                  </w:pPr>
                  <w:r w:rsidRPr="00E71092">
                    <w:rPr>
                      <w:rFonts w:ascii="Source Sans Pro" w:hAnsi="Source Sans Pro"/>
                      <w:b/>
                      <w:sz w:val="22"/>
                      <w:szCs w:val="22"/>
                    </w:rPr>
                    <w:t>(</w:t>
                  </w:r>
                  <w:r w:rsidRPr="00C74AC1">
                    <w:rPr>
                      <w:rFonts w:ascii="Source Sans Pro" w:hAnsi="Source Sans Pro"/>
                      <w:b/>
                      <w:sz w:val="22"/>
                      <w:szCs w:val="22"/>
                      <w:highlight w:val="red"/>
                    </w:rPr>
                    <w:t>Institution</w:t>
                  </w:r>
                  <w:r w:rsidRPr="00E71092">
                    <w:rPr>
                      <w:rFonts w:ascii="Source Sans Pro" w:hAnsi="Source Sans Pro"/>
                      <w:b/>
                      <w:sz w:val="22"/>
                      <w:szCs w:val="22"/>
                    </w:rPr>
                    <w:t>)</w:t>
                  </w:r>
                </w:p>
                <w:p w14:paraId="11C0916C" w14:textId="77777777" w:rsidR="008C1A7E" w:rsidRPr="00E71092" w:rsidRDefault="008C1A7E" w:rsidP="00F85A66">
                  <w:pPr>
                    <w:rPr>
                      <w:rFonts w:ascii="Source Sans Pro" w:hAnsi="Source Sans Pro"/>
                      <w:b/>
                      <w:sz w:val="22"/>
                      <w:szCs w:val="22"/>
                    </w:rPr>
                  </w:pPr>
                  <w:r w:rsidRPr="00E71092">
                    <w:rPr>
                      <w:rFonts w:ascii="Source Sans Pro" w:hAnsi="Source Sans Pro"/>
                      <w:b/>
                      <w:sz w:val="22"/>
                      <w:szCs w:val="22"/>
                    </w:rPr>
                    <w:t>(</w:t>
                  </w:r>
                  <w:r w:rsidRPr="00C74AC1">
                    <w:rPr>
                      <w:rFonts w:ascii="Source Sans Pro" w:hAnsi="Source Sans Pro"/>
                      <w:b/>
                      <w:sz w:val="22"/>
                      <w:szCs w:val="22"/>
                      <w:highlight w:val="red"/>
                    </w:rPr>
                    <w:t>Ansprechpartner*in</w:t>
                  </w:r>
                  <w:r w:rsidRPr="00E71092">
                    <w:rPr>
                      <w:rFonts w:ascii="Source Sans Pro" w:hAnsi="Source Sans Pro"/>
                      <w:b/>
                      <w:sz w:val="22"/>
                      <w:szCs w:val="22"/>
                    </w:rPr>
                    <w:t>)</w:t>
                  </w:r>
                </w:p>
                <w:p w14:paraId="2397A5AB" w14:textId="77777777" w:rsidR="008C1A7E" w:rsidRPr="00E71092" w:rsidRDefault="008C1A7E" w:rsidP="00F85A66">
                  <w:pPr>
                    <w:rPr>
                      <w:rFonts w:ascii="Source Sans Pro" w:hAnsi="Source Sans Pro"/>
                      <w:b/>
                      <w:sz w:val="22"/>
                      <w:szCs w:val="22"/>
                    </w:rPr>
                  </w:pPr>
                  <w:r w:rsidRPr="00E71092">
                    <w:rPr>
                      <w:rFonts w:ascii="Source Sans Pro" w:hAnsi="Source Sans Pro"/>
                      <w:b/>
                      <w:sz w:val="22"/>
                      <w:szCs w:val="22"/>
                    </w:rPr>
                    <w:t>(</w:t>
                  </w:r>
                  <w:r w:rsidRPr="00C74AC1">
                    <w:rPr>
                      <w:rFonts w:ascii="Source Sans Pro" w:hAnsi="Source Sans Pro"/>
                      <w:b/>
                      <w:sz w:val="22"/>
                      <w:szCs w:val="22"/>
                      <w:highlight w:val="red"/>
                    </w:rPr>
                    <w:t>Telefonnummer, möglichst Handy</w:t>
                  </w:r>
                  <w:r w:rsidRPr="00E71092">
                    <w:rPr>
                      <w:rFonts w:ascii="Source Sans Pro" w:hAnsi="Source Sans Pro"/>
                      <w:b/>
                      <w:sz w:val="22"/>
                      <w:szCs w:val="22"/>
                    </w:rPr>
                    <w:t>)</w:t>
                  </w:r>
                </w:p>
                <w:p w14:paraId="0BBB44E6" w14:textId="77777777" w:rsidR="008C1A7E" w:rsidRPr="00E71092" w:rsidRDefault="008C1A7E" w:rsidP="00F85A66">
                  <w:pPr>
                    <w:rPr>
                      <w:rFonts w:ascii="Source Sans Pro" w:hAnsi="Source Sans Pro"/>
                      <w:b/>
                      <w:sz w:val="22"/>
                      <w:szCs w:val="22"/>
                    </w:rPr>
                  </w:pPr>
                  <w:r w:rsidRPr="00E71092">
                    <w:rPr>
                      <w:rFonts w:ascii="Source Sans Pro" w:hAnsi="Source Sans Pro"/>
                      <w:b/>
                      <w:sz w:val="22"/>
                      <w:szCs w:val="22"/>
                    </w:rPr>
                    <w:t>(</w:t>
                  </w:r>
                  <w:r w:rsidRPr="00C74AC1">
                    <w:rPr>
                      <w:rFonts w:ascii="Source Sans Pro" w:hAnsi="Source Sans Pro"/>
                      <w:b/>
                      <w:sz w:val="22"/>
                      <w:szCs w:val="22"/>
                      <w:highlight w:val="red"/>
                    </w:rPr>
                    <w:t>E-Mail-Adresse</w:t>
                  </w:r>
                  <w:r w:rsidRPr="00E71092">
                    <w:rPr>
                      <w:rFonts w:ascii="Source Sans Pro" w:hAnsi="Source Sans Pro"/>
                      <w:b/>
                      <w:sz w:val="22"/>
                      <w:szCs w:val="22"/>
                    </w:rPr>
                    <w:t>)</w:t>
                  </w:r>
                </w:p>
                <w:p w14:paraId="2A4EF2BD" w14:textId="77777777" w:rsidR="008C1A7E" w:rsidRDefault="008C1A7E" w:rsidP="00342DCE">
                  <w:pPr>
                    <w:spacing w:line="276" w:lineRule="auto"/>
                    <w:rPr>
                      <w:rFonts w:ascii="Source Sans Pro" w:hAnsi="Source Sans Pro" w:cs="Tahoma"/>
                      <w:sz w:val="22"/>
                      <w:szCs w:val="22"/>
                    </w:rPr>
                  </w:pPr>
                </w:p>
                <w:p w14:paraId="31C30591" w14:textId="77777777" w:rsidR="008C1A7E" w:rsidRPr="00E71092" w:rsidRDefault="008C1A7E" w:rsidP="00342DCE">
                  <w:pPr>
                    <w:spacing w:line="276" w:lineRule="auto"/>
                    <w:rPr>
                      <w:rFonts w:ascii="Source Sans Pro" w:hAnsi="Source Sans Pro" w:cs="Tahoma"/>
                      <w:sz w:val="22"/>
                      <w:szCs w:val="22"/>
                    </w:rPr>
                  </w:pPr>
                </w:p>
                <w:p w14:paraId="21B95B67" w14:textId="77777777" w:rsidR="008C1A7E" w:rsidRPr="00E71092" w:rsidRDefault="008C1A7E" w:rsidP="00FC024C">
                  <w:pPr>
                    <w:tabs>
                      <w:tab w:val="left" w:pos="1905"/>
                    </w:tabs>
                    <w:rPr>
                      <w:rFonts w:ascii="Source Sans Pro" w:hAnsi="Source Sans Pro"/>
                      <w:b/>
                    </w:rPr>
                  </w:pPr>
                  <w:r w:rsidRPr="00E71092">
                    <w:rPr>
                      <w:rFonts w:ascii="Source Sans Pro" w:hAnsi="Source Sans Pro"/>
                      <w:b/>
                    </w:rPr>
                    <w:t>Über uns:</w:t>
                  </w:r>
                </w:p>
                <w:p w14:paraId="5EF43C15" w14:textId="77777777" w:rsidR="008C1A7E" w:rsidRPr="00C74AC1" w:rsidRDefault="008C1A7E" w:rsidP="00FC024C">
                  <w:pPr>
                    <w:tabs>
                      <w:tab w:val="left" w:pos="1905"/>
                    </w:tabs>
                    <w:rPr>
                      <w:rFonts w:ascii="Source Sans Pro" w:hAnsi="Source Sans Pro"/>
                      <w:b/>
                      <w:highlight w:val="red"/>
                    </w:rPr>
                  </w:pPr>
                  <w:r w:rsidRPr="00C74AC1">
                    <w:rPr>
                      <w:rFonts w:ascii="Source Sans Pro" w:hAnsi="Source Sans Pro"/>
                      <w:b/>
                    </w:rPr>
                    <w:t>(</w:t>
                  </w:r>
                  <w:r w:rsidRPr="00C74AC1">
                    <w:rPr>
                      <w:rFonts w:ascii="Source Sans Pro" w:hAnsi="Source Sans Pro"/>
                      <w:b/>
                      <w:highlight w:val="red"/>
                    </w:rPr>
                    <w:t>Hier kurze Beschreibung eurer Institution einsetzen</w:t>
                  </w:r>
                  <w:r w:rsidRPr="00C74AC1">
                    <w:rPr>
                      <w:rFonts w:ascii="Source Sans Pro" w:hAnsi="Source Sans Pro"/>
                      <w:b/>
                    </w:rPr>
                    <w:t>)</w:t>
                  </w:r>
                </w:p>
                <w:p w14:paraId="5AB1DE46" w14:textId="77777777" w:rsidR="008C1A7E" w:rsidRPr="00E71092" w:rsidRDefault="008C1A7E" w:rsidP="00342DCE">
                  <w:pPr>
                    <w:spacing w:line="276" w:lineRule="auto"/>
                    <w:rPr>
                      <w:rFonts w:ascii="Source Sans Pro" w:hAnsi="Source Sans Pro" w:cs="Tahoma"/>
                    </w:rPr>
                  </w:pPr>
                </w:p>
                <w:p w14:paraId="74A90BCD" w14:textId="77777777" w:rsidR="008C1A7E" w:rsidRPr="00E71092" w:rsidRDefault="008C1A7E" w:rsidP="00FC024C">
                  <w:pPr>
                    <w:spacing w:line="360" w:lineRule="auto"/>
                    <w:rPr>
                      <w:rFonts w:ascii="Source Sans Pro" w:hAnsi="Source Sans Pro" w:cs="Tahoma"/>
                      <w:b/>
                    </w:rPr>
                  </w:pPr>
                  <w:r>
                    <w:rPr>
                      <w:rFonts w:ascii="Source Sans Pro" w:hAnsi="Source Sans Pro" w:cs="Tahoma"/>
                      <w:b/>
                    </w:rPr>
                    <w:t>Trashbusters</w:t>
                  </w:r>
                  <w:r w:rsidRPr="00E71092">
                    <w:rPr>
                      <w:rFonts w:ascii="Source Sans Pro" w:hAnsi="Source Sans Pro" w:cs="Tahoma"/>
                      <w:b/>
                    </w:rPr>
                    <w:t>:</w:t>
                  </w:r>
                </w:p>
                <w:p w14:paraId="1436B8A7" w14:textId="7B47A4F9" w:rsidR="008C1A7E" w:rsidRPr="00E71092" w:rsidRDefault="008C1A7E" w:rsidP="00FC024C">
                  <w:pPr>
                    <w:rPr>
                      <w:rFonts w:ascii="Source Sans Pro" w:hAnsi="Source Sans Pro" w:cs="Tahoma"/>
                    </w:rPr>
                  </w:pPr>
                  <w:r w:rsidRPr="00E71092">
                    <w:rPr>
                      <w:rFonts w:ascii="Source Sans Pro" w:hAnsi="Source Sans Pro" w:cs="Tahoma"/>
                    </w:rPr>
                    <w:t xml:space="preserve">Bundesweite Aktionswochen: </w:t>
                  </w:r>
                  <w:r w:rsidRPr="00E71092">
                    <w:rPr>
                      <w:rFonts w:ascii="Source Sans Pro" w:hAnsi="Source Sans Pro" w:cs="Tahoma"/>
                    </w:rPr>
                    <w:tab/>
                  </w:r>
                  <w:r w:rsidRPr="00E71092">
                    <w:rPr>
                      <w:rFonts w:ascii="Source Sans Pro" w:hAnsi="Source Sans Pro" w:cs="Tahoma"/>
                    </w:rPr>
                    <w:tab/>
                    <w:t>1</w:t>
                  </w:r>
                  <w:r w:rsidR="00BD6C0D">
                    <w:rPr>
                      <w:rFonts w:ascii="Source Sans Pro" w:hAnsi="Source Sans Pro" w:cs="Tahoma"/>
                    </w:rPr>
                    <w:t>0</w:t>
                  </w:r>
                  <w:r>
                    <w:rPr>
                      <w:rFonts w:ascii="Source Sans Pro" w:hAnsi="Source Sans Pro" w:cs="Tahoma"/>
                    </w:rPr>
                    <w:t xml:space="preserve">. </w:t>
                  </w:r>
                  <w:r w:rsidR="00E3755C">
                    <w:rPr>
                      <w:rFonts w:ascii="Source Sans Pro" w:hAnsi="Source Sans Pro" w:cs="Tahoma"/>
                    </w:rPr>
                    <w:t>bis 2</w:t>
                  </w:r>
                  <w:r w:rsidR="00BD6C0D">
                    <w:rPr>
                      <w:rFonts w:ascii="Source Sans Pro" w:hAnsi="Source Sans Pro" w:cs="Tahoma"/>
                    </w:rPr>
                    <w:t>7.</w:t>
                  </w:r>
                  <w:r w:rsidR="00E3755C">
                    <w:rPr>
                      <w:rFonts w:ascii="Source Sans Pro" w:hAnsi="Source Sans Pro" w:cs="Tahoma"/>
                    </w:rPr>
                    <w:t xml:space="preserve"> </w:t>
                  </w:r>
                  <w:r w:rsidR="00BD6C0D">
                    <w:rPr>
                      <w:rFonts w:ascii="Source Sans Pro" w:hAnsi="Source Sans Pro" w:cs="Tahoma"/>
                    </w:rPr>
                    <w:t>März</w:t>
                  </w:r>
                  <w:r w:rsidR="00E3755C">
                    <w:rPr>
                      <w:rFonts w:ascii="Source Sans Pro" w:hAnsi="Source Sans Pro" w:cs="Tahoma"/>
                    </w:rPr>
                    <w:t xml:space="preserve"> 202</w:t>
                  </w:r>
                  <w:r w:rsidR="00BD6C0D">
                    <w:rPr>
                      <w:rFonts w:ascii="Source Sans Pro" w:hAnsi="Source Sans Pro" w:cs="Tahoma"/>
                    </w:rPr>
                    <w:t>2</w:t>
                  </w:r>
                </w:p>
                <w:p w14:paraId="125697D7" w14:textId="77777777" w:rsidR="008C1A7E" w:rsidRPr="00E71092" w:rsidRDefault="008C1A7E" w:rsidP="00FC024C">
                  <w:pPr>
                    <w:rPr>
                      <w:rFonts w:ascii="Source Sans Pro" w:hAnsi="Source Sans Pro" w:cs="Tahoma"/>
                    </w:rPr>
                  </w:pPr>
                  <w:r w:rsidRPr="00E71092">
                    <w:rPr>
                      <w:rFonts w:ascii="Source Sans Pro" w:hAnsi="Source Sans Pro" w:cs="Tahoma"/>
                    </w:rPr>
                    <w:t xml:space="preserve">Mehr Informationen: </w:t>
                  </w:r>
                  <w:r w:rsidRPr="00E71092">
                    <w:rPr>
                      <w:rFonts w:ascii="Source Sans Pro" w:hAnsi="Source Sans Pro" w:cs="Tahoma"/>
                    </w:rPr>
                    <w:tab/>
                  </w:r>
                  <w:r w:rsidRPr="00E71092">
                    <w:rPr>
                      <w:rFonts w:ascii="Source Sans Pro" w:hAnsi="Source Sans Pro" w:cs="Tahoma"/>
                    </w:rPr>
                    <w:tab/>
                  </w:r>
                  <w:r w:rsidRPr="00E71092">
                    <w:rPr>
                      <w:rFonts w:ascii="Source Sans Pro" w:hAnsi="Source Sans Pro" w:cs="Tahoma"/>
                    </w:rPr>
                    <w:tab/>
                  </w:r>
                  <w:hyperlink r:id="rId6" w:history="1">
                    <w:r w:rsidRPr="00E71092">
                      <w:rPr>
                        <w:rFonts w:ascii="Source Sans Pro" w:hAnsi="Source Sans Pro" w:cs="Tahoma"/>
                      </w:rPr>
                      <w:t>www.trashbusters.de</w:t>
                    </w:r>
                  </w:hyperlink>
                </w:p>
                <w:p w14:paraId="1F0BDD49" w14:textId="77777777" w:rsidR="008C1A7E" w:rsidRPr="00DC7114" w:rsidRDefault="008C1A7E" w:rsidP="00342DCE">
                  <w:pPr>
                    <w:spacing w:line="276" w:lineRule="auto"/>
                    <w:rPr>
                      <w:rFonts w:ascii="Source Sans Pro" w:hAnsi="Source Sans Pro" w:cs="Tahoma"/>
                      <w:sz w:val="18"/>
                      <w:szCs w:val="18"/>
                    </w:rPr>
                  </w:pPr>
                </w:p>
                <w:p w14:paraId="25350C9E" w14:textId="77777777" w:rsidR="008C1A7E" w:rsidRDefault="008C1A7E" w:rsidP="007208BA">
                  <w:pPr>
                    <w:rPr>
                      <w:rFonts w:ascii="Source Sans Pro" w:hAnsi="Source Sans Pro" w:cs="Tahoma"/>
                    </w:rPr>
                  </w:pPr>
                  <w:r>
                    <w:rPr>
                      <w:rFonts w:ascii="Source Sans Pro" w:hAnsi="Source Sans Pro" w:cs="Tahoma"/>
                      <w:b/>
                    </w:rPr>
                    <w:t xml:space="preserve">Trashbusters </w:t>
                  </w:r>
                  <w:r w:rsidRPr="00E71092">
                    <w:rPr>
                      <w:rFonts w:ascii="Source Sans Pro" w:hAnsi="Source Sans Pro" w:cs="Tahoma"/>
                    </w:rPr>
                    <w:t xml:space="preserve">ist eine </w:t>
                  </w:r>
                  <w:r>
                    <w:rPr>
                      <w:rFonts w:ascii="Source Sans Pro" w:hAnsi="Source Sans Pro" w:cs="Tahoma"/>
                    </w:rPr>
                    <w:t>Jugendk</w:t>
                  </w:r>
                  <w:r w:rsidRPr="00E71092">
                    <w:rPr>
                      <w:rFonts w:ascii="Source Sans Pro" w:hAnsi="Source Sans Pro" w:cs="Tahoma"/>
                    </w:rPr>
                    <w:t>ampagne der NAJU</w:t>
                  </w:r>
                  <w:r>
                    <w:rPr>
                      <w:rFonts w:ascii="Source Sans Pro" w:hAnsi="Source Sans Pro" w:cs="Tahoma"/>
                    </w:rPr>
                    <w:t xml:space="preserve"> (Naturschutzjugend im NABU) mit dem</w:t>
                  </w:r>
                  <w:r w:rsidRPr="00E71092">
                    <w:rPr>
                      <w:rFonts w:ascii="Source Sans Pro" w:hAnsi="Source Sans Pro" w:cs="Tahoma"/>
                    </w:rPr>
                    <w:t xml:space="preserve"> Ziel, junge Menschen für Abfallvermeidung und die Gefahr von Plastikmüll auf innovative Art zu s</w:t>
                  </w:r>
                  <w:r>
                    <w:rPr>
                      <w:rFonts w:ascii="Source Sans Pro" w:hAnsi="Source Sans Pro" w:cs="Tahoma"/>
                    </w:rPr>
                    <w:t xml:space="preserve">ensibilisieren. Weitere Infos gibt es unter </w:t>
                  </w:r>
                  <w:hyperlink r:id="rId7" w:history="1">
                    <w:r w:rsidRPr="005214CA">
                      <w:rPr>
                        <w:rStyle w:val="Hyperlink"/>
                        <w:rFonts w:ascii="Source Sans Pro" w:hAnsi="Source Sans Pro" w:cs="Tahoma"/>
                      </w:rPr>
                      <w:t>www.trashbusters.de</w:t>
                    </w:r>
                  </w:hyperlink>
                </w:p>
                <w:p w14:paraId="7F31CDBB" w14:textId="77777777" w:rsidR="008C1A7E" w:rsidRPr="00E71092" w:rsidRDefault="008C1A7E" w:rsidP="00FC024C">
                  <w:pPr>
                    <w:rPr>
                      <w:rFonts w:ascii="Source Sans Pro" w:hAnsi="Source Sans Pro"/>
                      <w:b/>
                    </w:rPr>
                  </w:pPr>
                </w:p>
                <w:p w14:paraId="34AE71F3" w14:textId="77777777" w:rsidR="008C1A7E" w:rsidRDefault="008C1A7E" w:rsidP="00FC024C">
                  <w:pPr>
                    <w:autoSpaceDE w:val="0"/>
                    <w:autoSpaceDN w:val="0"/>
                    <w:adjustRightInd w:val="0"/>
                  </w:pPr>
                  <w:r w:rsidRPr="00E71092">
                    <w:rPr>
                      <w:rFonts w:ascii="Source Sans Pro" w:hAnsi="Source Sans Pro" w:cs="Tahoma"/>
                      <w:b/>
                    </w:rPr>
                    <w:t>Die NAJU</w:t>
                  </w:r>
                  <w:r w:rsidRPr="00E71092">
                    <w:rPr>
                      <w:rFonts w:ascii="Source Sans Pro" w:hAnsi="Source Sans Pro" w:cs="Tahoma"/>
                    </w:rPr>
                    <w:t xml:space="preserve"> ist die Kinder- und Jugendorganisati</w:t>
                  </w:r>
                  <w:r>
                    <w:rPr>
                      <w:rFonts w:ascii="Source Sans Pro" w:hAnsi="Source Sans Pro" w:cs="Tahoma"/>
                    </w:rPr>
                    <w:t xml:space="preserve">on des NABU. Mit über </w:t>
                  </w:r>
                  <w:r w:rsidR="00027FE9">
                    <w:rPr>
                      <w:rFonts w:ascii="Source Sans Pro" w:hAnsi="Source Sans Pro" w:cs="Tahoma"/>
                    </w:rPr>
                    <w:t>10</w:t>
                  </w:r>
                  <w:r>
                    <w:rPr>
                      <w:rFonts w:ascii="Source Sans Pro" w:hAnsi="Source Sans Pro" w:cs="Tahoma"/>
                    </w:rPr>
                    <w:t>0</w:t>
                  </w:r>
                  <w:r w:rsidRPr="00E71092">
                    <w:rPr>
                      <w:rFonts w:ascii="Source Sans Pro" w:hAnsi="Source Sans Pro" w:cs="Tahoma"/>
                    </w:rPr>
                    <w:t xml:space="preserve">.000 Mitgliedern ist sie deutschlandweit der größte Kinder- und Jugendverband im Natur- und Umweltschutz. Sie ist der führende Verband in der außerschulischen Umweltbildung sowie im praktischen Naturschutz. Weitere Infos und Mitmachangebote bietet </w:t>
                  </w:r>
                  <w:hyperlink r:id="rId8" w:history="1">
                    <w:r w:rsidRPr="00E71092">
                      <w:rPr>
                        <w:rStyle w:val="Hyperlink"/>
                        <w:rFonts w:ascii="Source Sans Pro" w:hAnsi="Source Sans Pro" w:cs="Tahoma"/>
                      </w:rPr>
                      <w:t>www.NAJU.de</w:t>
                    </w:r>
                  </w:hyperlink>
                </w:p>
                <w:p w14:paraId="23564A3A" w14:textId="77777777" w:rsidR="008C1A7E" w:rsidRDefault="008C1A7E" w:rsidP="00FC024C">
                  <w:pPr>
                    <w:autoSpaceDE w:val="0"/>
                    <w:autoSpaceDN w:val="0"/>
                    <w:adjustRightInd w:val="0"/>
                  </w:pPr>
                </w:p>
                <w:p w14:paraId="406A4978" w14:textId="77777777" w:rsidR="008C1A7E" w:rsidRPr="00C74AC1" w:rsidRDefault="008C1A7E" w:rsidP="00FC024C">
                  <w:pPr>
                    <w:autoSpaceDE w:val="0"/>
                    <w:autoSpaceDN w:val="0"/>
                    <w:adjustRightInd w:val="0"/>
                    <w:rPr>
                      <w:rFonts w:ascii="Source Sans Pro" w:hAnsi="Source Sans Pro"/>
                      <w:b/>
                      <w:highlight w:val="red"/>
                    </w:rPr>
                  </w:pPr>
                  <w:r w:rsidRPr="00C74AC1">
                    <w:rPr>
                      <w:rFonts w:ascii="Source Sans Pro" w:hAnsi="Source Sans Pro"/>
                      <w:b/>
                      <w:highlight w:val="red"/>
                    </w:rPr>
                    <w:t>Diese Pressemitteilung als PDF versenden!</w:t>
                  </w:r>
                  <w:r>
                    <w:rPr>
                      <w:rFonts w:ascii="Source Sans Pro" w:hAnsi="Source Sans Pro"/>
                      <w:b/>
                      <w:highlight w:val="red"/>
                    </w:rPr>
                    <w:t>!</w:t>
                  </w:r>
                </w:p>
              </w:txbxContent>
            </v:textbox>
          </v:shape>
        </w:pict>
      </w:r>
    </w:p>
    <w:sectPr w:rsidR="00AC0F29" w:rsidRPr="0047042A" w:rsidSect="003633A6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7" w:h="16840" w:code="9"/>
      <w:pgMar w:top="2835" w:right="0" w:bottom="794" w:left="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2A9A89" w14:textId="77777777" w:rsidR="008C1A7E" w:rsidRDefault="008C1A7E">
      <w:r>
        <w:separator/>
      </w:r>
    </w:p>
  </w:endnote>
  <w:endnote w:type="continuationSeparator" w:id="0">
    <w:p w14:paraId="3AEA11BB" w14:textId="77777777" w:rsidR="008C1A7E" w:rsidRDefault="008C1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8F938" w14:textId="77777777" w:rsidR="008C1A7E" w:rsidRDefault="008C1A7E">
    <w:pPr>
      <w:pStyle w:val="Fuzeile"/>
    </w:pPr>
    <w:r>
      <w:rPr>
        <w:noProof/>
      </w:rPr>
      <w:drawing>
        <wp:inline distT="0" distB="0" distL="0" distR="0" wp14:anchorId="28ED436E" wp14:editId="3140920D">
          <wp:extent cx="7562850" cy="942975"/>
          <wp:effectExtent l="19050" t="0" r="0" b="0"/>
          <wp:docPr id="1" name="Bild 1" descr="Balken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lken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B28F9" w14:textId="77777777" w:rsidR="008C1A7E" w:rsidRDefault="008C1A7E" w:rsidP="00454676">
    <w:pPr>
      <w:pStyle w:val="Fuzeile"/>
      <w:tabs>
        <w:tab w:val="left" w:pos="1049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8619A8" w14:textId="77777777" w:rsidR="008C1A7E" w:rsidRDefault="008C1A7E">
      <w:r>
        <w:separator/>
      </w:r>
    </w:p>
  </w:footnote>
  <w:footnote w:type="continuationSeparator" w:id="0">
    <w:p w14:paraId="0E27FA19" w14:textId="77777777" w:rsidR="008C1A7E" w:rsidRDefault="008C1A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F253E" w14:textId="77777777" w:rsidR="008C1A7E" w:rsidRDefault="008C1A7E">
    <w:pPr>
      <w:pStyle w:val="Kopfzeile"/>
    </w:pPr>
    <w:r>
      <w:rPr>
        <w:noProof/>
      </w:rPr>
      <w:drawing>
        <wp:anchor distT="0" distB="0" distL="114300" distR="114300" simplePos="0" relativeHeight="251657216" behindDoc="0" locked="1" layoutInCell="1" allowOverlap="0" wp14:anchorId="7683AFF3" wp14:editId="35020101">
          <wp:simplePos x="0" y="0"/>
          <wp:positionH relativeFrom="column">
            <wp:posOffset>5080635</wp:posOffset>
          </wp:positionH>
          <wp:positionV relativeFrom="paragraph">
            <wp:posOffset>574040</wp:posOffset>
          </wp:positionV>
          <wp:extent cx="2105025" cy="1533525"/>
          <wp:effectExtent l="0" t="0" r="9525" b="0"/>
          <wp:wrapSquare wrapText="left"/>
          <wp:docPr id="2" name="Bild 1" descr="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025" cy="1533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A6A79" w14:textId="77777777" w:rsidR="008C1A7E" w:rsidRDefault="008C1A7E" w:rsidP="00454676">
    <w:pPr>
      <w:pStyle w:val="Kopfzeile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52FD451" wp14:editId="66F0E7DD">
          <wp:simplePos x="0" y="0"/>
          <wp:positionH relativeFrom="column">
            <wp:posOffset>5217160</wp:posOffset>
          </wp:positionH>
          <wp:positionV relativeFrom="paragraph">
            <wp:posOffset>476250</wp:posOffset>
          </wp:positionV>
          <wp:extent cx="1494155" cy="1238250"/>
          <wp:effectExtent l="19050" t="0" r="0" b="0"/>
          <wp:wrapSquare wrapText="bothSides"/>
          <wp:docPr id="5" name="Bild 5" descr="TrashbustersLogo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TrashbustersLogo_Final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94155" cy="1238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51897"/>
    <w:rsid w:val="000019F4"/>
    <w:rsid w:val="00007E8B"/>
    <w:rsid w:val="0001135E"/>
    <w:rsid w:val="00027FE9"/>
    <w:rsid w:val="000567D6"/>
    <w:rsid w:val="00073261"/>
    <w:rsid w:val="00084AC5"/>
    <w:rsid w:val="000B75E9"/>
    <w:rsid w:val="000C780B"/>
    <w:rsid w:val="00124EFE"/>
    <w:rsid w:val="0017658C"/>
    <w:rsid w:val="00196888"/>
    <w:rsid w:val="001A4261"/>
    <w:rsid w:val="001B0E0B"/>
    <w:rsid w:val="001B4DEA"/>
    <w:rsid w:val="001B4F2F"/>
    <w:rsid w:val="001E3451"/>
    <w:rsid w:val="0020250A"/>
    <w:rsid w:val="002174AE"/>
    <w:rsid w:val="00260D69"/>
    <w:rsid w:val="002C5D42"/>
    <w:rsid w:val="002D0814"/>
    <w:rsid w:val="003037B8"/>
    <w:rsid w:val="00323813"/>
    <w:rsid w:val="00331C59"/>
    <w:rsid w:val="00342DCE"/>
    <w:rsid w:val="00351897"/>
    <w:rsid w:val="003633A6"/>
    <w:rsid w:val="00390D15"/>
    <w:rsid w:val="00395774"/>
    <w:rsid w:val="003D2D56"/>
    <w:rsid w:val="003E7A5F"/>
    <w:rsid w:val="00401002"/>
    <w:rsid w:val="00421066"/>
    <w:rsid w:val="00454676"/>
    <w:rsid w:val="004660A7"/>
    <w:rsid w:val="0047042A"/>
    <w:rsid w:val="004A05CF"/>
    <w:rsid w:val="004F6688"/>
    <w:rsid w:val="004F7750"/>
    <w:rsid w:val="00507D58"/>
    <w:rsid w:val="0061305A"/>
    <w:rsid w:val="00616441"/>
    <w:rsid w:val="00635844"/>
    <w:rsid w:val="00637925"/>
    <w:rsid w:val="006A4AED"/>
    <w:rsid w:val="006A6E6D"/>
    <w:rsid w:val="006E6A64"/>
    <w:rsid w:val="007208BA"/>
    <w:rsid w:val="00760719"/>
    <w:rsid w:val="00777335"/>
    <w:rsid w:val="00780E07"/>
    <w:rsid w:val="00783D6E"/>
    <w:rsid w:val="007A3EDA"/>
    <w:rsid w:val="007A4E78"/>
    <w:rsid w:val="007F6B02"/>
    <w:rsid w:val="0084449B"/>
    <w:rsid w:val="00851BBD"/>
    <w:rsid w:val="00856E94"/>
    <w:rsid w:val="00865E20"/>
    <w:rsid w:val="008766E5"/>
    <w:rsid w:val="008A6A94"/>
    <w:rsid w:val="008C1A7E"/>
    <w:rsid w:val="008F1964"/>
    <w:rsid w:val="00935C39"/>
    <w:rsid w:val="00984FAC"/>
    <w:rsid w:val="0099292B"/>
    <w:rsid w:val="009A04A7"/>
    <w:rsid w:val="009D69A5"/>
    <w:rsid w:val="009D7CFA"/>
    <w:rsid w:val="009E3DFD"/>
    <w:rsid w:val="00A04A9D"/>
    <w:rsid w:val="00A123C4"/>
    <w:rsid w:val="00A1493B"/>
    <w:rsid w:val="00A3192D"/>
    <w:rsid w:val="00A32B52"/>
    <w:rsid w:val="00A3321F"/>
    <w:rsid w:val="00A37D17"/>
    <w:rsid w:val="00A44607"/>
    <w:rsid w:val="00A755B2"/>
    <w:rsid w:val="00AC0F29"/>
    <w:rsid w:val="00B0036E"/>
    <w:rsid w:val="00B40C37"/>
    <w:rsid w:val="00B72261"/>
    <w:rsid w:val="00B81C82"/>
    <w:rsid w:val="00BA5EF1"/>
    <w:rsid w:val="00BB44D2"/>
    <w:rsid w:val="00BB4FA8"/>
    <w:rsid w:val="00BD6C0D"/>
    <w:rsid w:val="00C02D8D"/>
    <w:rsid w:val="00C15F85"/>
    <w:rsid w:val="00C74AC1"/>
    <w:rsid w:val="00C93E9E"/>
    <w:rsid w:val="00D46704"/>
    <w:rsid w:val="00D64A81"/>
    <w:rsid w:val="00D913D6"/>
    <w:rsid w:val="00D960FC"/>
    <w:rsid w:val="00DC7114"/>
    <w:rsid w:val="00DE787B"/>
    <w:rsid w:val="00E0279E"/>
    <w:rsid w:val="00E11909"/>
    <w:rsid w:val="00E1732D"/>
    <w:rsid w:val="00E3755C"/>
    <w:rsid w:val="00E4793E"/>
    <w:rsid w:val="00E71092"/>
    <w:rsid w:val="00EB2A71"/>
    <w:rsid w:val="00F02B39"/>
    <w:rsid w:val="00F040ED"/>
    <w:rsid w:val="00F10675"/>
    <w:rsid w:val="00F2171C"/>
    <w:rsid w:val="00F66AEF"/>
    <w:rsid w:val="00F724D9"/>
    <w:rsid w:val="00F80C6B"/>
    <w:rsid w:val="00F85A66"/>
    <w:rsid w:val="00F94079"/>
    <w:rsid w:val="00F94AE5"/>
    <w:rsid w:val="00FC024C"/>
    <w:rsid w:val="00FE1C7B"/>
    <w:rsid w:val="00FE239A"/>
    <w:rsid w:val="00FE45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337B0A63"/>
  <w15:docId w15:val="{CBAB6209-1EFB-4300-AB03-D45B31B5F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1A4261"/>
  </w:style>
  <w:style w:type="paragraph" w:styleId="berschrift1">
    <w:name w:val="heading 1"/>
    <w:basedOn w:val="Standard"/>
    <w:next w:val="Standard"/>
    <w:qFormat/>
    <w:rsid w:val="001A4261"/>
    <w:pPr>
      <w:keepNext/>
      <w:outlineLvl w:val="0"/>
    </w:pPr>
    <w:rPr>
      <w:rFonts w:ascii="Arial" w:hAnsi="Arial"/>
      <w:b/>
      <w:noProof/>
      <w:sz w:val="24"/>
    </w:rPr>
  </w:style>
  <w:style w:type="paragraph" w:styleId="berschrift2">
    <w:name w:val="heading 2"/>
    <w:basedOn w:val="Standard"/>
    <w:next w:val="Standard"/>
    <w:qFormat/>
    <w:rsid w:val="001A4261"/>
    <w:pPr>
      <w:keepNext/>
      <w:jc w:val="right"/>
      <w:outlineLvl w:val="1"/>
    </w:pPr>
    <w:rPr>
      <w:rFonts w:ascii="Arial" w:hAnsi="Arial"/>
      <w:noProof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1A4261"/>
    <w:rPr>
      <w:color w:val="0000FF"/>
      <w:u w:val="single"/>
    </w:rPr>
  </w:style>
  <w:style w:type="character" w:styleId="BesuchterLink">
    <w:name w:val="FollowedHyperlink"/>
    <w:basedOn w:val="Absatz-Standardschriftart"/>
    <w:rsid w:val="001A4261"/>
    <w:rPr>
      <w:color w:val="800080"/>
      <w:u w:val="single"/>
    </w:rPr>
  </w:style>
  <w:style w:type="paragraph" w:styleId="Kopfzeile">
    <w:name w:val="header"/>
    <w:basedOn w:val="Standard"/>
    <w:rsid w:val="001A426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A4261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1A4261"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semiHidden/>
    <w:rsid w:val="00F02B39"/>
    <w:pPr>
      <w:shd w:val="clear" w:color="auto" w:fill="000080"/>
    </w:pPr>
    <w:rPr>
      <w:rFonts w:ascii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JU.de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trashbusters.de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rashbusters.de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me\Microsoft%20Office\Vorlagen\Brief_cs_neu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Brief_cs_neu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Dell</Company>
  <LinksUpToDate>false</LinksUpToDate>
  <CharactersWithSpaces>1</CharactersWithSpaces>
  <SharedDoc>false</SharedDoc>
  <HLinks>
    <vt:vector size="6" baseType="variant">
      <vt:variant>
        <vt:i4>6553632</vt:i4>
      </vt:variant>
      <vt:variant>
        <vt:i4>3</vt:i4>
      </vt:variant>
      <vt:variant>
        <vt:i4>0</vt:i4>
      </vt:variant>
      <vt:variant>
        <vt:i4>5</vt:i4>
      </vt:variant>
      <vt:variant>
        <vt:lpwstr>http://www.naju.de/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Sauer</dc:creator>
  <cp:lastModifiedBy>Christoph Roettgers</cp:lastModifiedBy>
  <cp:revision>4</cp:revision>
  <cp:lastPrinted>2015-08-26T11:23:00Z</cp:lastPrinted>
  <dcterms:created xsi:type="dcterms:W3CDTF">2021-02-15T13:20:00Z</dcterms:created>
  <dcterms:modified xsi:type="dcterms:W3CDTF">2022-02-24T07:58:00Z</dcterms:modified>
</cp:coreProperties>
</file>